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标的清单</w:t>
      </w:r>
    </w:p>
    <w:tbl>
      <w:tblPr>
        <w:tblStyle w:val="3"/>
        <w:tblW w:w="91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1365"/>
        <w:gridCol w:w="1515"/>
        <w:gridCol w:w="1200"/>
        <w:gridCol w:w="1020"/>
        <w:gridCol w:w="3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9172" w:type="dxa"/>
            <w:gridSpan w:val="6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标的清单（详见附件）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365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标的名称</w:t>
            </w:r>
          </w:p>
        </w:tc>
        <w:tc>
          <w:tcPr>
            <w:tcW w:w="1515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注册号</w:t>
            </w:r>
          </w:p>
        </w:tc>
        <w:tc>
          <w:tcPr>
            <w:tcW w:w="1200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020" w:type="dxa"/>
            <w:shd w:val="clear" w:color="auto" w:fill="BFBFB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国际分类</w:t>
            </w:r>
          </w:p>
        </w:tc>
        <w:tc>
          <w:tcPr>
            <w:tcW w:w="333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使用范围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21451313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活性炭; 纺织品防水化学品; 除杀真菌剂、除草剂、杀虫剂、杀寄生虫剂外的农业化学品; 生物化学催化剂; 土壤调节制剂; 食物防腐用化学品; 食品工业用果胶; 食品工业用维生素; 肥料; 乳糖（原料）;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21451984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饮料色素; 颜料; 食用色素; 焦糖（食品色素）; 印刷油墨; 油漆; 防火漆; 无粘性化学涂料（不粘锅用）; 防腐蚀剂; 防腐蚀带;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21218606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肥皂; 洗发液; 洗衣用织物柔顺剂; 干洗剂; 洗发粉; 清洁制剂; 抛光制剂; 上光剂; 空气芳香剂; 牙膏;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21452247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鞋用油脂; 动物脂; 羊毛脂; 酒精（燃料）; 燃料; 固态气体（燃料）; 无烟煤; 蜂蜡; 地蜡（石蜡）; 照明用油脂;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21458841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维生素制剂; 药用蜂王浆; 药物饮料; 膳食纤维; 药用蜂胶; 空气净化制剂; 除草剂; 杀害虫制剂; 蚊香; 牙用研磨剂;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21460941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钢管; 管道用金属弯头; 管道用金属接头; 金属管道; 金属百叶窗; 金属梯; 五金器具; 挂锁; 保险柜; 捕野兽陷阱;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21462872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农业机械; 粉碎机; 排字机（照相排版）; 印刷机; 搅拌机; 土特产杂品加工机械; 旋转式脱水机（非加热）; 投币启动的洗衣机; 磨粉机（机器）;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21463184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水果采摘用具（手工具）; 树木嫁接工具（手工具）; 杀虫剂用喷洒器; 手动千斤顶; 剪刀; 折叠刀; 树枝修剪刀; 毛球修剪器; 餐具（刀、叉和匙）; 锉刀;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21464385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外科用剪; 医用插管; 人工呼吸器; 医用牵引仪器; 全口假牙; 听力保护器; 奶瓶; 石膏夹板（外科）; 矫形用物品; 非化学避孕用具;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21464692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消毒设备; 电暖器; 探照灯; 发光二极管（LED）照明器具; 电热水壶; 供暖装置; 暖气片; 淋浴热水器; 桑拿浴设备; 浴霸;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21464862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防滑链; 三轮脚踏车; 滑板车（车辆）; 电动代步车（行动迟缓人使用）; 电动自行车; 电动三轮车; 助力车; 搬运手推车; 轮胎防滑钉; 运载工具防盗报警器;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21576419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贵重金属盒; 首饰包; 首饰用礼品盒; 人造金刚石; 磁疗首饰; 闹钟; 表壳; 表用礼品盒; 秒表; 电子万年台历;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21464966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乐器栓塞; 唢呐; 手摇铃（乐器）; 乐器用肠线; 乐器盒; 铙钹; 三角铁（乐器）; 铃鼓; 长号; 喇叭;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21465085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纸或纸板制广告牌; 纸或纸板制告示牌; 纸或纸板制标志牌; 书籍; 连环漫画书; 肖像; 宣传画; 印刷出版物; 包装用纸袋或塑料袋（信封、小袋）; 印刷纸（包括胶版纸、新闻纸、书刊用纸、证券纸、凹版纸、凸版纸）;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21465107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合成树脂（半成品）; 人造树脂（半成品）; 隔音材料; 绝缘材料; 绝缘漆; 绝缘胶布; 合成橡胶; 乳胶（天然胶）; 防水圈; 密封环;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21465275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仿皮革; 旅行箱; 背包; 带轮购物袋; 包装用皮袋; 伞; 女用阳伞; 登山杖; 手杖;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21465423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屋顶板; 建筑用窗玻璃; 纤维板; 水泥; 非金属广告栏; 棚屋; 建筑用隔热玻璃; 胶合木板; 安全玻璃; 涂层（建筑材料）;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6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21465616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婴儿摇床; 座椅; 安乐椅; 折叠式躺椅; 陈列柜（家具）; 手推车（家具）; 竹编制品（不包括帽、席、垫）; 藤编制品（不包括鞋、帽、席、垫）; 食品用塑料装饰品; 室内百叶帘;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6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21465695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水果杯; 糖果盒; 家用托盘; 磁疗杯; 洗衣用晾衣架; 存钱罐; 家用抛光设备和机器（非电动的）; 抛光材料（使发光用）（制剂、纸、石料除外）; 清扫器; 水晶（玻璃制品）;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21465852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挂图片用绳; 防水帆布; 吊床; 纺织品遮篷; 洗针织品用袋; 面袋; 集装袋; 装潢填充用羽毛; 茅草; 填充用海藻;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21466128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缝纫线和纱；亚麻线和纱；聚乙烯单线（纺织用）；人造线；人造线和纱；纺织用玻璃纤维线；纺织用弹性线和纱；尼龙线；冒险和粗纺毛纱；绳绒线；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21466364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仿兽皮的织物; 绳绒线织物; 纺织纤维织物; 热敷胶粘纤维布; 纺织品制过滤材料; 纺织品制壁挂; 浴室亚麻布（服装除外）; 旅行用毯（膝盖保暖用）; 帐沿; 床沿;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21466436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妇女腹带; 滑水防潮服; 骑自行车服装; 跑鞋（带金属钉）; 帽子（头戴）; 连指手套; 背带; 工装裤; 工作服; 斗篷;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21466577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背包带; 拉链带; 绳绒线织物（花边）; 衣服装饰品; 金属箔（服装饰品）; 皮带扣; 拉链; 扣子（服装配件）; 人造花; 人造盆景;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21466639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地毯; 浴室防滑垫; 地板覆盖物; 体育馆用垫; 汽车用垫毯; 防滑垫; 乙烯地板覆盖物; 墙纸; 非纺织品制壁挂; 纺织品制墙纸;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21578804A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游戏用筹码; 电动游艺车; 转椅;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21220614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肉; 火腿; 熏肉; 家禽（非活）; 肉干; 腌制蔬菜; 榨菜; 酸奶; 加工过的坚果; 泡菜;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21466794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燕麦; 谷（谷类）; 装饰用干花; 新鲜浆果; 椰子; 干椰肉; 未加工谷种; 植物种子; 家畜催肥剂; 动物饲料;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21261907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啤酒; 无酒精果汁; 无酒精果汁饮料; 果汁; 水（饮料）; 矿泉水（饮料）; 富含蛋白质的运动饮料; 豆浆; 饮料制作配料; 奶茶（非奶为主）;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21269960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果酒（含酒精）; 蒸馏饮料; 酒精饮料原汁; 酒精饮料浓缩汁; 酒精饮料（啤酒除外）; 含水果酒精饮料; 米酒; 汽酒; 黄酒; 食用酒精;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21466878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电子香烟; 香烟嘴; 雪茄烟盒; 香烟盒; 香烟烟嘴; 烟灰缸; 吸烟者用口腔雾化器; 吸烟用打火机; 点烟器用气罐; 香烟过滤嘴;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21467001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户外广告; 电视广告; 计算机网络上的在线广告; 广告策划; 商业信息; 民意测验; 商业中介服务; 市场营销; 计算机数据库信息系统化; 网站流量优化;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21467101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金融管理; 金融咨询; 租金托收; 股票经纪服务; 期货经纪; 古玩估价; 艺术品估价; 保险经纪; 资本投资; 金融服务;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21467390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运载工具清洗服务; 服装翻新; 电梯安装和修理; 防盗报警系统的安装与修理; 卫生设备的安装和修理; 浴室设备的安装和修理; 照明设备的安装和修理; 建筑物防水; 室内装潢修理; 汽车保养和修理;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21467462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提供数据库接入服务; 数据流传输; 视频点播传输; 电视播放; 新闻社服务; 信息传送; 光纤通讯; 调制解调器出租; 电子公告牌服务（通讯服务）; 提供互联网聊天室;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21261640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搬运; 商品包装; 货物递送; 货运; 运输; 搬迁; 汽车出租; 停车场服务; 货物贮存; 快递服务（信件或商品）;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21467598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印刷; 镀银; 电镀; 研磨抛光; 纺织品精加工; 织物漂白; 榨水果; 食物熏制; 服装制作; 皮革修整;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21467688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组织表演（演出）; 文字出版（广告宣传文本除外）; 书籍出版; 电子书籍和杂志的在线出版; 广播和电视节目制作; 戏剧制作; 电视文娱节目; 电影放映; 歌曲创作; 剧本编写;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21579384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工业品外观设计; 包装设计; 造型（工业品外观设计）; 室内设计; 计算机软件设计; 计算机硬件设计和开发咨询; 网站设计咨询; 软件运营服务（SaaS）; 计算机技术咨询; 平面美术设计;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21467793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烹饪设备出租; 照明设备出租; 自助餐厅; 餐厅; 汽车旅馆; 食物雕刻; 提供野营场地设施; 养老院; 日间托儿所（看孩子）; 动物寄养;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21467823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芳香疗法; 牙齿正畸服务; 蒸汽浴; 桑拿浴服务; 兽医辅助; 植物养护; 树木修剪; 风景设计; 头发移植; 心理专家服务;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“我的天呐”商标</w:t>
            </w:r>
          </w:p>
        </w:tc>
        <w:tc>
          <w:tcPr>
            <w:tcW w:w="1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21467926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中文商标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33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夜间护卫服务; 寻人调查; 安全及防盗警报系统的监控; 追踪被盗财产; 临时看管房子; 临时照料宠物; 服装出租; 个人服装搭配咨询; 交友服务; 在线社交网络服务;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76CB0"/>
    <w:rsid w:val="10B76CB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2018-07-19T07:26:00Z</dcterms:created>
  <dc:creator>龙</dc:creator>
  <cp:lastModifiedBy>龙</cp:lastModifiedBy>
  <dcterms:modified xsi:type="dcterms:W3CDTF">2018-07-19T07:33:07Z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