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5A0E" w:rsidRDefault="00075A0E">
      <w:pPr>
        <w:jc w:val="center"/>
        <w:rPr>
          <w:rFonts w:ascii="黑体" w:eastAsia="黑体" w:hAnsi="宋体" w:hint="eastAsia"/>
          <w:bCs/>
          <w:szCs w:val="21"/>
        </w:rPr>
      </w:pPr>
      <w:r>
        <w:rPr>
          <w:rFonts w:ascii="黑体" w:eastAsia="黑体" w:hint="eastAsia"/>
          <w:sz w:val="30"/>
          <w:szCs w:val="30"/>
        </w:rPr>
        <w:t>意向受让方提供资料清单</w:t>
      </w:r>
    </w:p>
    <w:p w:rsidR="00075A0E" w:rsidRDefault="00075A0E">
      <w:pPr>
        <w:spacing w:line="0" w:lineRule="atLeast"/>
        <w:jc w:val="center"/>
        <w:rPr>
          <w:rFonts w:ascii="黑体" w:eastAsia="黑体" w:hAnsi="宋体" w:hint="eastAsia"/>
          <w:bCs/>
          <w:sz w:val="13"/>
          <w:szCs w:val="13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8"/>
        <w:gridCol w:w="6023"/>
        <w:gridCol w:w="2933"/>
      </w:tblGrid>
      <w:tr w:rsidR="00075A0E">
        <w:trPr>
          <w:trHeight w:val="680"/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bCs/>
                <w:sz w:val="24"/>
              </w:rPr>
            </w:pPr>
          </w:p>
        </w:tc>
        <w:tc>
          <w:tcPr>
            <w:tcW w:w="602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资  料  名  称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要  求</w:t>
            </w:r>
          </w:p>
        </w:tc>
      </w:tr>
      <w:tr w:rsidR="00075A0E">
        <w:trPr>
          <w:trHeight w:val="680"/>
          <w:jc w:val="center"/>
        </w:trPr>
        <w:tc>
          <w:tcPr>
            <w:tcW w:w="9474" w:type="dxa"/>
            <w:gridSpan w:val="3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企业法人受让应提供以下资料：</w:t>
            </w:r>
          </w:p>
        </w:tc>
      </w:tr>
      <w:tr w:rsidR="00075A0E">
        <w:trPr>
          <w:trHeight w:val="680"/>
          <w:jc w:val="center"/>
        </w:trPr>
        <w:tc>
          <w:tcPr>
            <w:tcW w:w="518" w:type="dxa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bCs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hint="eastAsia"/>
                <w:szCs w:val="21"/>
              </w:rPr>
              <w:t>《实物资产受让申请书》</w:t>
            </w:r>
          </w:p>
        </w:tc>
        <w:tc>
          <w:tcPr>
            <w:tcW w:w="293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法定代表人签字，并加盖公章</w:t>
            </w:r>
          </w:p>
        </w:tc>
      </w:tr>
      <w:tr w:rsidR="00075A0E">
        <w:trPr>
          <w:trHeight w:val="680"/>
          <w:jc w:val="center"/>
        </w:trPr>
        <w:tc>
          <w:tcPr>
            <w:tcW w:w="518" w:type="dxa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 w:rsidR="00075A0E" w:rsidRDefault="00075A0E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意向受让方企业法人证书。企业法人证书是指企业法人营业执照副本、事业单位法人证书、组织机构代码证等</w:t>
            </w:r>
          </w:p>
        </w:tc>
        <w:tc>
          <w:tcPr>
            <w:tcW w:w="293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075A0E">
        <w:trPr>
          <w:trHeight w:val="680"/>
          <w:jc w:val="center"/>
        </w:trPr>
        <w:tc>
          <w:tcPr>
            <w:tcW w:w="518" w:type="dxa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委托人及受托人身份证复印件</w:t>
            </w:r>
          </w:p>
        </w:tc>
        <w:tc>
          <w:tcPr>
            <w:tcW w:w="293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075A0E">
        <w:trPr>
          <w:trHeight w:val="680"/>
          <w:jc w:val="center"/>
        </w:trPr>
        <w:tc>
          <w:tcPr>
            <w:tcW w:w="9474" w:type="dxa"/>
            <w:gridSpan w:val="3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自然人受让应提供以下资料：</w:t>
            </w:r>
          </w:p>
        </w:tc>
      </w:tr>
      <w:tr w:rsidR="00075A0E">
        <w:trPr>
          <w:trHeight w:val="680"/>
          <w:jc w:val="center"/>
        </w:trPr>
        <w:tc>
          <w:tcPr>
            <w:tcW w:w="518" w:type="dxa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 w:rsidR="00075A0E" w:rsidRDefault="00075A0E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《实物资产受让申请书》</w:t>
            </w:r>
          </w:p>
        </w:tc>
        <w:tc>
          <w:tcPr>
            <w:tcW w:w="293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075A0E">
        <w:trPr>
          <w:trHeight w:val="680"/>
          <w:jc w:val="center"/>
        </w:trPr>
        <w:tc>
          <w:tcPr>
            <w:tcW w:w="518" w:type="dxa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 w:rsidR="00075A0E" w:rsidRDefault="00075A0E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自然人身份证复印件</w:t>
            </w:r>
          </w:p>
        </w:tc>
        <w:tc>
          <w:tcPr>
            <w:tcW w:w="293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075A0E">
        <w:trPr>
          <w:trHeight w:val="680"/>
          <w:jc w:val="center"/>
        </w:trPr>
        <w:tc>
          <w:tcPr>
            <w:tcW w:w="518" w:type="dxa"/>
            <w:vAlign w:val="center"/>
          </w:tcPr>
          <w:p w:rsidR="00075A0E" w:rsidRDefault="00075A0E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602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委托人及受托人身份证复印件</w:t>
            </w:r>
          </w:p>
        </w:tc>
        <w:tc>
          <w:tcPr>
            <w:tcW w:w="2933" w:type="dxa"/>
            <w:vAlign w:val="center"/>
          </w:tcPr>
          <w:p w:rsidR="00075A0E" w:rsidRDefault="00075A0E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</w:p>
        </w:tc>
      </w:tr>
    </w:tbl>
    <w:p w:rsidR="00075A0E" w:rsidRDefault="00075A0E">
      <w:pPr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 w:hint="eastAsia"/>
          <w:b/>
          <w:bCs/>
          <w:color w:val="FF0000"/>
          <w:szCs w:val="21"/>
        </w:rPr>
        <w:t>1、所提供文件为复印件的，企业受让的需加盖公章、骑缝章；自然人受让的按手印、摁骑缝手印。</w:t>
      </w:r>
      <w:r>
        <w:rPr>
          <w:rFonts w:ascii="宋体" w:hAnsi="宋体" w:hint="eastAsia"/>
        </w:rPr>
        <w:t>2、</w:t>
      </w:r>
      <w:r>
        <w:rPr>
          <w:rFonts w:ascii="宋体" w:hAnsi="宋体"/>
        </w:rPr>
        <w:t>标注*号的为必</w:t>
      </w:r>
      <w:r>
        <w:rPr>
          <w:rFonts w:ascii="宋体" w:hAnsi="宋体" w:hint="eastAsia"/>
        </w:rPr>
        <w:t>提供</w:t>
      </w:r>
      <w:r>
        <w:rPr>
          <w:rFonts w:ascii="宋体" w:hAnsi="宋体"/>
        </w:rPr>
        <w:t>项，未标注的</w:t>
      </w:r>
      <w:r>
        <w:rPr>
          <w:rFonts w:ascii="宋体" w:hAnsi="宋体" w:hint="eastAsia"/>
        </w:rPr>
        <w:t>为</w:t>
      </w:r>
      <w:r>
        <w:rPr>
          <w:rFonts w:ascii="宋体" w:hAnsi="宋体"/>
        </w:rPr>
        <w:t>选择</w:t>
      </w:r>
      <w:r>
        <w:rPr>
          <w:rFonts w:ascii="宋体" w:hAnsi="宋体" w:hint="eastAsia"/>
        </w:rPr>
        <w:t>提供项。</w:t>
      </w:r>
    </w:p>
    <w:sectPr w:rsidR="00075A0E">
      <w:headerReference w:type="default" r:id="rId6"/>
      <w:pgSz w:w="11906" w:h="16838"/>
      <w:pgMar w:top="1134" w:right="1418" w:bottom="1134" w:left="1418" w:header="567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A0E" w:rsidRDefault="00075A0E" w:rsidP="00075A0E">
      <w:r>
        <w:separator/>
      </w:r>
    </w:p>
  </w:endnote>
  <w:endnote w:type="continuationSeparator" w:id="0">
    <w:p w:rsidR="00075A0E" w:rsidRDefault="00075A0E" w:rsidP="00075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A0E" w:rsidRDefault="00075A0E" w:rsidP="00075A0E">
      <w:r>
        <w:separator/>
      </w:r>
    </w:p>
  </w:footnote>
  <w:footnote w:type="continuationSeparator" w:id="0">
    <w:p w:rsidR="00075A0E" w:rsidRDefault="00075A0E" w:rsidP="00075A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A0E" w:rsidRDefault="006454AA">
    <w:pPr>
      <w:pStyle w:val="a4"/>
      <w:pBdr>
        <w:top w:val="none" w:sz="0" w:space="2" w:color="auto"/>
      </w:pBdr>
      <w:jc w:val="right"/>
    </w:pPr>
    <w:r>
      <w:rPr>
        <w:noProof/>
      </w:rPr>
      <w:drawing>
        <wp:inline distT="0" distB="0" distL="0" distR="0">
          <wp:extent cx="1844040" cy="243840"/>
          <wp:effectExtent l="19050" t="0" r="3810" b="0"/>
          <wp:docPr id="1" name="图片 1" descr="标志（横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标志（横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4DC3"/>
    <w:rsid w:val="000373CD"/>
    <w:rsid w:val="00065971"/>
    <w:rsid w:val="00075A0E"/>
    <w:rsid w:val="00090693"/>
    <w:rsid w:val="00091D23"/>
    <w:rsid w:val="000A4A2C"/>
    <w:rsid w:val="000C2BF2"/>
    <w:rsid w:val="000C2DB7"/>
    <w:rsid w:val="000E2B2F"/>
    <w:rsid w:val="000E567A"/>
    <w:rsid w:val="00134D17"/>
    <w:rsid w:val="00191505"/>
    <w:rsid w:val="00196BD0"/>
    <w:rsid w:val="001A117D"/>
    <w:rsid w:val="001D256B"/>
    <w:rsid w:val="00203D46"/>
    <w:rsid w:val="00227C50"/>
    <w:rsid w:val="0023095B"/>
    <w:rsid w:val="00256C62"/>
    <w:rsid w:val="00274A75"/>
    <w:rsid w:val="0028466A"/>
    <w:rsid w:val="002A6262"/>
    <w:rsid w:val="002C40EB"/>
    <w:rsid w:val="00302982"/>
    <w:rsid w:val="00360091"/>
    <w:rsid w:val="00372395"/>
    <w:rsid w:val="00373FF4"/>
    <w:rsid w:val="00395D77"/>
    <w:rsid w:val="003C4B4C"/>
    <w:rsid w:val="003C7AA5"/>
    <w:rsid w:val="003D4D9E"/>
    <w:rsid w:val="00432211"/>
    <w:rsid w:val="004764BE"/>
    <w:rsid w:val="00483992"/>
    <w:rsid w:val="004903AD"/>
    <w:rsid w:val="00497717"/>
    <w:rsid w:val="004C589A"/>
    <w:rsid w:val="004D3154"/>
    <w:rsid w:val="004E6565"/>
    <w:rsid w:val="00506CD6"/>
    <w:rsid w:val="00513A5C"/>
    <w:rsid w:val="00517C07"/>
    <w:rsid w:val="005B2FB5"/>
    <w:rsid w:val="006454AA"/>
    <w:rsid w:val="00656840"/>
    <w:rsid w:val="007065E1"/>
    <w:rsid w:val="0074727B"/>
    <w:rsid w:val="00761836"/>
    <w:rsid w:val="007B2358"/>
    <w:rsid w:val="0083158B"/>
    <w:rsid w:val="0083287E"/>
    <w:rsid w:val="00843AF4"/>
    <w:rsid w:val="008643AB"/>
    <w:rsid w:val="00866A79"/>
    <w:rsid w:val="008821FC"/>
    <w:rsid w:val="00891670"/>
    <w:rsid w:val="008C3619"/>
    <w:rsid w:val="008E3A3F"/>
    <w:rsid w:val="00991677"/>
    <w:rsid w:val="00992681"/>
    <w:rsid w:val="009B5E96"/>
    <w:rsid w:val="009D43A8"/>
    <w:rsid w:val="00A12515"/>
    <w:rsid w:val="00A45715"/>
    <w:rsid w:val="00A558E4"/>
    <w:rsid w:val="00A77D45"/>
    <w:rsid w:val="00A97BF0"/>
    <w:rsid w:val="00B46C7B"/>
    <w:rsid w:val="00BB3CB5"/>
    <w:rsid w:val="00BE2064"/>
    <w:rsid w:val="00BF7A86"/>
    <w:rsid w:val="00C20331"/>
    <w:rsid w:val="00C57CE9"/>
    <w:rsid w:val="00CB4C63"/>
    <w:rsid w:val="00D324DF"/>
    <w:rsid w:val="00D46F42"/>
    <w:rsid w:val="00D526C5"/>
    <w:rsid w:val="00D818D6"/>
    <w:rsid w:val="00D9307B"/>
    <w:rsid w:val="00DA5681"/>
    <w:rsid w:val="00E14720"/>
    <w:rsid w:val="00E20D9E"/>
    <w:rsid w:val="00E67A7F"/>
    <w:rsid w:val="00EA5BBE"/>
    <w:rsid w:val="00EE6FD2"/>
    <w:rsid w:val="00F76C3F"/>
    <w:rsid w:val="00F96816"/>
    <w:rsid w:val="00F974CB"/>
    <w:rsid w:val="00FA0A60"/>
    <w:rsid w:val="13DF5C2B"/>
    <w:rsid w:val="20586A43"/>
    <w:rsid w:val="4E343CD5"/>
    <w:rsid w:val="52976488"/>
    <w:rsid w:val="7B75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Char">
    <w:name w:val="Char Char 字元 字元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0">
    <w:name w:val=" Char Char 字元 字元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140</Characters>
  <Application>Microsoft Office Word</Application>
  <DocSecurity>4</DocSecurity>
  <PresentationFormat/>
  <Lines>10</Lines>
  <Paragraphs>19</Paragraphs>
  <Slides>0</Slides>
  <Notes>0</Notes>
  <HiddenSlides>0</HiddenSlides>
  <MMClips>0</MMClip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转让方提供的资料</dc:title>
  <dc:creator>tianhy</dc:creator>
  <cp:lastModifiedBy>Administrator</cp:lastModifiedBy>
  <cp:revision>2</cp:revision>
  <cp:lastPrinted>2009-03-02T07:14:00Z</cp:lastPrinted>
  <dcterms:created xsi:type="dcterms:W3CDTF">2021-01-15T08:44:00Z</dcterms:created>
  <dcterms:modified xsi:type="dcterms:W3CDTF">2021-01-15T08:44:00Z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