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Pr="008F4ADB">
        <w:rPr>
          <w:rFonts w:ascii="宋体" w:eastAsia="宋体" w:hAnsi="宋体" w:cs="宋体"/>
          <w:color w:val="000000"/>
          <w:sz w:val="21"/>
          <w:szCs w:val="21"/>
          <w:u w:val="single"/>
          <w:shd w:val="clear" w:color="auto" w:fill="FFFFFF"/>
        </w:rPr>
        <w:t>约</w:t>
      </w:r>
      <w:r w:rsidR="00314C21">
        <w:rPr>
          <w:rFonts w:ascii="宋体" w:eastAsia="宋体" w:hAnsi="宋体" w:cs="宋体" w:hint="eastAsia"/>
          <w:color w:val="000000"/>
          <w:sz w:val="21"/>
          <w:szCs w:val="21"/>
          <w:u w:val="single"/>
          <w:shd w:val="clear" w:color="auto" w:fill="FFFFFF"/>
        </w:rPr>
        <w:t>5万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sidR="00314C21">
        <w:rPr>
          <w:rFonts w:hint="eastAsia"/>
          <w:sz w:val="18"/>
          <w:szCs w:val="18"/>
        </w:rPr>
        <w:t>09WZ20210051</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094050" w:rsidP="00903037">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sidR="00314C21">
              <w:rPr>
                <w:rFonts w:ascii="宋体" w:hAnsi="宋体" w:cs="宋体" w:hint="eastAsia"/>
                <w:color w:val="000000"/>
                <w:szCs w:val="21"/>
                <w:u w:val="single"/>
                <w:shd w:val="clear" w:color="auto" w:fill="FFFFFF"/>
              </w:rPr>
              <w:t>5万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sidR="00314C21">
              <w:rPr>
                <w:rFonts w:hint="eastAsia"/>
                <w:sz w:val="18"/>
                <w:szCs w:val="18"/>
              </w:rPr>
              <w:t>09WZ20210051</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C7F" w:rsidRDefault="00D17C7F" w:rsidP="00BC5DCC">
      <w:r>
        <w:separator/>
      </w:r>
    </w:p>
  </w:endnote>
  <w:endnote w:type="continuationSeparator" w:id="0">
    <w:p w:rsidR="00D17C7F" w:rsidRDefault="00D17C7F"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roman"/>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C7F" w:rsidRDefault="00D17C7F" w:rsidP="00BC5DCC">
      <w:r>
        <w:separator/>
      </w:r>
    </w:p>
  </w:footnote>
  <w:footnote w:type="continuationSeparator" w:id="0">
    <w:p w:rsidR="00D17C7F" w:rsidRDefault="00D17C7F"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047D5"/>
    <w:rsid w:val="0011209F"/>
    <w:rsid w:val="00202B77"/>
    <w:rsid w:val="00225F9C"/>
    <w:rsid w:val="002B03B8"/>
    <w:rsid w:val="002C38B2"/>
    <w:rsid w:val="002D6EB5"/>
    <w:rsid w:val="0030456D"/>
    <w:rsid w:val="00314C21"/>
    <w:rsid w:val="00547959"/>
    <w:rsid w:val="006A0DC4"/>
    <w:rsid w:val="007D7322"/>
    <w:rsid w:val="007E3A43"/>
    <w:rsid w:val="008224D4"/>
    <w:rsid w:val="00903037"/>
    <w:rsid w:val="009141CF"/>
    <w:rsid w:val="009E0623"/>
    <w:rsid w:val="00A67713"/>
    <w:rsid w:val="00B25629"/>
    <w:rsid w:val="00BC5DCC"/>
    <w:rsid w:val="00D17C7F"/>
    <w:rsid w:val="00E84DCE"/>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14</TotalTime>
  <Pages>2</Pages>
  <Words>255</Words>
  <Characters>1457</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9</cp:revision>
  <dcterms:created xsi:type="dcterms:W3CDTF">2021-01-15T08:40:00Z</dcterms:created>
  <dcterms:modified xsi:type="dcterms:W3CDTF">2021-02-04T02:08:00Z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