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cs="Times New Roman"/>
          <w:sz w:val="32"/>
          <w:szCs w:val="32"/>
        </w:rPr>
      </w:pPr>
      <w:bookmarkStart w:id="0" w:name="_GoBack"/>
      <w:bookmarkEnd w:id="0"/>
    </w:p>
    <w:p>
      <w:pPr>
        <w:rPr>
          <w:rFonts w:hint="eastAsia" w:eastAsia="宋体" w:cs="Times New Roman"/>
          <w:sz w:val="21"/>
          <w:szCs w:val="21"/>
          <w:lang w:eastAsia="zh-CN"/>
        </w:rPr>
      </w:pPr>
      <w:r>
        <w:rPr>
          <w:rFonts w:hint="eastAsia" w:eastAsia="宋体" w:cs="Times New Roman"/>
          <w:sz w:val="21"/>
          <w:szCs w:val="21"/>
          <w:lang w:eastAsia="zh-CN"/>
        </w:rPr>
        <w:pict>
          <v:shape id="_x0000_i1025" o:spt="75" alt="44ee5349766a1e218fc326f0aa5b7e5" type="#_x0000_t75" style="height:284.45pt;width:414.85pt;" filled="f" o:preferrelative="t" stroked="f" coordsize="21600,21600">
            <v:path/>
            <v:fill on="f" focussize="0,0"/>
            <v:stroke on="f"/>
            <v:imagedata r:id="rId4" o:title="44ee5349766a1e218fc326f0aa5b7e5"/>
            <o:lock v:ext="edit" aspectratio="t"/>
            <w10:wrap type="none"/>
            <w10:anchorlock/>
          </v:shape>
        </w:pict>
      </w:r>
      <w:r>
        <w:rPr>
          <w:rFonts w:hint="eastAsia" w:eastAsia="宋体" w:cs="Times New Roman"/>
          <w:sz w:val="21"/>
          <w:szCs w:val="21"/>
          <w:lang w:eastAsia="zh-CN"/>
        </w:rPr>
        <w:pict>
          <v:shape id="_x0000_i1026" o:spt="75" alt="a135ee3fe9a8dd02ed6baee68f74ab3" type="#_x0000_t75" style="height:311.05pt;width:414.85pt;" filled="f" o:preferrelative="t" stroked="f" coordsize="21600,21600">
            <v:path/>
            <v:fill on="f" focussize="0,0"/>
            <v:stroke on="f"/>
            <v:imagedata r:id="rId5" o:title="a135ee3fe9a8dd02ed6baee68f74ab3"/>
            <o:lock v:ext="edit" aspectratio="t"/>
            <w10:wrap type="none"/>
            <w10:anchorlock/>
          </v:shape>
        </w:pict>
      </w:r>
      <w:r>
        <w:rPr>
          <w:rFonts w:hint="eastAsia" w:eastAsia="宋体" w:cs="Times New Roman"/>
          <w:sz w:val="21"/>
          <w:szCs w:val="21"/>
          <w:lang w:eastAsia="zh-CN"/>
        </w:rPr>
        <w:pict>
          <v:shape id="_x0000_i1027" o:spt="75" alt="85c87b0850da42b9d9a7a30c410b121" type="#_x0000_t75" style="height:311.05pt;width:414.85pt;" filled="f" o:preferrelative="t" stroked="f" coordsize="21600,21600">
            <v:path/>
            <v:fill on="f" focussize="0,0"/>
            <v:stroke on="f"/>
            <v:imagedata r:id="rId6" o:title="85c87b0850da42b9d9a7a30c410b121"/>
            <o:lock v:ext="edit" aspectratio="t"/>
            <w10:wrap type="none"/>
            <w10:anchorlock/>
          </v:shape>
        </w:pict>
      </w:r>
      <w:r>
        <w:rPr>
          <w:rFonts w:hint="eastAsia" w:eastAsia="宋体" w:cs="Times New Roman"/>
          <w:sz w:val="21"/>
          <w:szCs w:val="21"/>
          <w:lang w:eastAsia="zh-CN"/>
        </w:rPr>
        <w:pict>
          <v:shape id="_x0000_i1028" o:spt="75" alt="c35a2fa7fa3160738354419bda8bcef" type="#_x0000_t75" style="height:311.05pt;width:414.85pt;" filled="f" o:preferrelative="t" stroked="f" coordsize="21600,21600">
            <v:path/>
            <v:fill on="f" focussize="0,0"/>
            <v:stroke on="f"/>
            <v:imagedata r:id="rId7" o:title="c35a2fa7fa3160738354419bda8bcef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129F"/>
    <w:rsid w:val="00006FD4"/>
    <w:rsid w:val="000D7796"/>
    <w:rsid w:val="001131A0"/>
    <w:rsid w:val="001E6B13"/>
    <w:rsid w:val="00246AC9"/>
    <w:rsid w:val="002E129F"/>
    <w:rsid w:val="003037C0"/>
    <w:rsid w:val="00331551"/>
    <w:rsid w:val="00364621"/>
    <w:rsid w:val="004422C0"/>
    <w:rsid w:val="004469BE"/>
    <w:rsid w:val="005002E5"/>
    <w:rsid w:val="00527388"/>
    <w:rsid w:val="005618F5"/>
    <w:rsid w:val="00584061"/>
    <w:rsid w:val="005B6928"/>
    <w:rsid w:val="005F2D10"/>
    <w:rsid w:val="00660AD3"/>
    <w:rsid w:val="00716303"/>
    <w:rsid w:val="00747849"/>
    <w:rsid w:val="00750F6C"/>
    <w:rsid w:val="007D4208"/>
    <w:rsid w:val="00870FD1"/>
    <w:rsid w:val="00897929"/>
    <w:rsid w:val="009325FE"/>
    <w:rsid w:val="009B1C51"/>
    <w:rsid w:val="009B3A47"/>
    <w:rsid w:val="00A319AD"/>
    <w:rsid w:val="00A66F3A"/>
    <w:rsid w:val="00A967C8"/>
    <w:rsid w:val="00B169CC"/>
    <w:rsid w:val="00B33DE0"/>
    <w:rsid w:val="00B466B4"/>
    <w:rsid w:val="00B80CAF"/>
    <w:rsid w:val="00B94ED9"/>
    <w:rsid w:val="00BE2132"/>
    <w:rsid w:val="00C47A12"/>
    <w:rsid w:val="00D26F67"/>
    <w:rsid w:val="00E61091"/>
    <w:rsid w:val="00E74A41"/>
    <w:rsid w:val="00E769EB"/>
    <w:rsid w:val="00ED75B6"/>
    <w:rsid w:val="00F26E3A"/>
    <w:rsid w:val="00F579F6"/>
    <w:rsid w:val="00FC53D9"/>
    <w:rsid w:val="04307F2F"/>
    <w:rsid w:val="047343F5"/>
    <w:rsid w:val="04BE3A3F"/>
    <w:rsid w:val="09677B27"/>
    <w:rsid w:val="09853D36"/>
    <w:rsid w:val="0B25787A"/>
    <w:rsid w:val="0F71772C"/>
    <w:rsid w:val="15E5186C"/>
    <w:rsid w:val="186376B4"/>
    <w:rsid w:val="194C0BD0"/>
    <w:rsid w:val="21BA343C"/>
    <w:rsid w:val="241C65ED"/>
    <w:rsid w:val="2AC000B0"/>
    <w:rsid w:val="2ADD42D6"/>
    <w:rsid w:val="2CCC3BB2"/>
    <w:rsid w:val="30C21852"/>
    <w:rsid w:val="31A07F4C"/>
    <w:rsid w:val="31E10D16"/>
    <w:rsid w:val="323735E7"/>
    <w:rsid w:val="34EF5F94"/>
    <w:rsid w:val="354D1896"/>
    <w:rsid w:val="37D6247F"/>
    <w:rsid w:val="398325D4"/>
    <w:rsid w:val="39AD314E"/>
    <w:rsid w:val="39D9699B"/>
    <w:rsid w:val="39FB63AB"/>
    <w:rsid w:val="3AB56635"/>
    <w:rsid w:val="3CB416DC"/>
    <w:rsid w:val="3D947668"/>
    <w:rsid w:val="443C0681"/>
    <w:rsid w:val="496015B2"/>
    <w:rsid w:val="496135C9"/>
    <w:rsid w:val="4F2A40A3"/>
    <w:rsid w:val="51E76D65"/>
    <w:rsid w:val="5A6B6A09"/>
    <w:rsid w:val="5D8C631A"/>
    <w:rsid w:val="5DBD5B21"/>
    <w:rsid w:val="5F933A2B"/>
    <w:rsid w:val="61EB4319"/>
    <w:rsid w:val="687B4902"/>
    <w:rsid w:val="6B255A50"/>
    <w:rsid w:val="6C747C92"/>
    <w:rsid w:val="6FE519AB"/>
    <w:rsid w:val="71EA793C"/>
    <w:rsid w:val="756D58D9"/>
    <w:rsid w:val="758A1DA3"/>
    <w:rsid w:val="7590272F"/>
    <w:rsid w:val="796613EB"/>
    <w:rsid w:val="7BFA0FDE"/>
    <w:rsid w:val="7EB0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uiPriority="99" w:name="header" w:locked="1"/>
    <w:lsdException w:uiPriority="99" w:name="footer" w:locked="1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qFormat="1" w:unhideWhenUsed="0" w:uiPriority="99" w:name="Plain Text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8"/>
    <w:qFormat/>
    <w:uiPriority w:val="99"/>
    <w:pPr>
      <w:spacing w:after="120"/>
    </w:pPr>
  </w:style>
  <w:style w:type="paragraph" w:styleId="3">
    <w:name w:val="Plain Text"/>
    <w:basedOn w:val="1"/>
    <w:link w:val="9"/>
    <w:semiHidden/>
    <w:qFormat/>
    <w:uiPriority w:val="99"/>
    <w:rPr>
      <w:rFonts w:hAnsi="Courier New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Body Text Char"/>
    <w:basedOn w:val="5"/>
    <w:link w:val="2"/>
    <w:semiHidden/>
    <w:qFormat/>
    <w:locked/>
    <w:uiPriority w:val="99"/>
    <w:rPr>
      <w:rFonts w:ascii="Calibri" w:hAnsi="Calibri" w:cs="Calibri"/>
      <w:sz w:val="21"/>
      <w:szCs w:val="21"/>
    </w:rPr>
  </w:style>
  <w:style w:type="character" w:customStyle="1" w:styleId="9">
    <w:name w:val="Plain Text Char"/>
    <w:basedOn w:val="5"/>
    <w:link w:val="3"/>
    <w:semiHidden/>
    <w:qFormat/>
    <w:locked/>
    <w:uiPriority w:val="99"/>
    <w:rPr>
      <w:rFonts w:ascii="宋体" w:hAnsi="Courier New" w:cs="宋体"/>
      <w:sz w:val="21"/>
      <w:szCs w:val="21"/>
    </w:rPr>
  </w:style>
  <w:style w:type="paragraph" w:styleId="10">
    <w:name w:val="List Paragraph"/>
    <w:basedOn w:val="1"/>
    <w:qFormat/>
    <w:uiPriority w:val="99"/>
    <w:pPr>
      <w:spacing w:line="222" w:lineRule="exact"/>
      <w:ind w:left="325" w:hanging="495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wrqh099</Company>
  <Pages>3</Pages>
  <Words>694</Words>
  <Characters>768</Characters>
  <Lines>0</Lines>
  <Paragraphs>0</Paragraphs>
  <TotalTime>16</TotalTime>
  <ScaleCrop>false</ScaleCrop>
  <LinksUpToDate>false</LinksUpToDate>
  <CharactersWithSpaces>817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zhaolf</dc:creator>
  <cp:lastModifiedBy>NTKO</cp:lastModifiedBy>
  <cp:lastPrinted>2022-04-12T09:10:00Z</cp:lastPrinted>
  <dcterms:modified xsi:type="dcterms:W3CDTF">2022-04-19T08:52:34Z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ICV">
    <vt:lpwstr>3981F24B0AA04C21893A61CAACCD6B45</vt:lpwstr>
  </property>
</Properties>
</file>