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449185"/>
            <wp:effectExtent l="0" t="0" r="7620" b="18415"/>
            <wp:docPr id="1" name="图片 1" descr="运城豪德房产处置 标的详情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运城豪德房产处置 标的详情二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4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934B0"/>
    <w:rsid w:val="6D535020"/>
    <w:rsid w:val="7559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1499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2018-09-05T08:41:00Z</dcterms:created>
  <dc:creator>大宽</dc:creator>
  <cp:lastModifiedBy>大宽</cp:lastModifiedBy>
  <dcterms:modified xsi:type="dcterms:W3CDTF">2018-09-05T08:42:28Z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